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995A" w14:textId="77777777" w:rsidR="00861494" w:rsidRDefault="00AD34F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DECLARACIÓN DE CONOCIMIENTO Y APLICACIÓN DE LA CIRCULAR MADR NO. 001 DE 2026 PARA LA POSTULACIÓN A LA JUNTA DIRECTIVA DE FEDEPALMA, PERÍODO 2026-2028</w:t>
      </w:r>
    </w:p>
    <w:p w14:paraId="2602D090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07E6FF" w14:textId="77777777" w:rsidR="00861494" w:rsidRDefault="00AD34FB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Por favor diligencie y firme la siguiente declaración de acuerdo con su calidad de afiliado persona natural o jurídica:</w:t>
      </w:r>
    </w:p>
    <w:p w14:paraId="2B35B7CE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6D91448" w14:textId="77777777" w:rsidR="00861494" w:rsidRDefault="00AD34F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Afiliado persona natural</w:t>
      </w:r>
    </w:p>
    <w:p w14:paraId="10EBDBB6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pt-PT"/>
        </w:rPr>
      </w:pPr>
    </w:p>
    <w:tbl>
      <w:tblPr>
        <w:tblW w:w="89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6374"/>
      </w:tblGrid>
      <w:tr w:rsidR="00861494" w14:paraId="06519A55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8885" w14:textId="77777777" w:rsidR="00861494" w:rsidRDefault="00AD34FB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2105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  <w:tr w:rsidR="00861494" w14:paraId="618BC6D1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A565F" w14:textId="77777777" w:rsidR="00861494" w:rsidRDefault="00AD34FB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/>
                <w:bCs/>
                <w:sz w:val="24"/>
                <w:szCs w:val="24"/>
              </w:rPr>
              <w:t xml:space="preserve">Identificación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236C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</w:tbl>
    <w:p w14:paraId="4A571EEF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4A9CF4" w14:textId="77777777" w:rsidR="00861494" w:rsidRDefault="00AD34F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Afiliado persona jurídica</w:t>
      </w:r>
    </w:p>
    <w:p w14:paraId="48740638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6379"/>
      </w:tblGrid>
      <w:tr w:rsidR="00861494" w14:paraId="71B2C800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7A6C" w14:textId="77777777" w:rsidR="00861494" w:rsidRDefault="00AD34FB">
            <w:pPr>
              <w:spacing w:after="0" w:line="240" w:lineRule="auto"/>
              <w:textAlignment w:val="auto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Nombre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402D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  <w:tr w:rsidR="00861494" w14:paraId="6EC3088E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970A" w14:textId="77777777" w:rsidR="00861494" w:rsidRDefault="00AD34FB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/>
                <w:bCs/>
                <w:sz w:val="24"/>
                <w:szCs w:val="24"/>
              </w:rPr>
              <w:t xml:space="preserve">NIT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6254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  <w:tr w:rsidR="00861494" w14:paraId="5DF2C240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C19D5" w14:textId="77777777" w:rsidR="00861494" w:rsidRDefault="00AD34FB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/>
                <w:bCs/>
                <w:sz w:val="24"/>
                <w:szCs w:val="24"/>
              </w:rPr>
              <w:t xml:space="preserve">Representante legal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7F018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  <w:tr w:rsidR="00861494" w14:paraId="3A6C79F2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30311" w14:textId="77777777" w:rsidR="00861494" w:rsidRDefault="00AD34FB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/>
                <w:bCs/>
                <w:sz w:val="24"/>
                <w:szCs w:val="24"/>
              </w:rPr>
              <w:t>Identificación del representante legal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79A6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  <w:tr w:rsidR="00861494" w14:paraId="1A94BECB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0BEF" w14:textId="77777777" w:rsidR="00861494" w:rsidRDefault="00AD34FB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/>
                <w:bCs/>
                <w:sz w:val="24"/>
                <w:szCs w:val="24"/>
              </w:rPr>
              <w:t>Postulado</w:t>
            </w:r>
          </w:p>
          <w:p w14:paraId="00C9B38F" w14:textId="77777777" w:rsidR="00861494" w:rsidRDefault="00AD34FB">
            <w:pPr>
              <w:spacing w:after="0" w:line="240" w:lineRule="auto"/>
              <w:jc w:val="both"/>
              <w:textAlignment w:val="auto"/>
            </w:pPr>
            <w:r>
              <w:rPr>
                <w:rFonts w:ascii="Arial" w:eastAsia="Aptos" w:hAnsi="Arial" w:cs="Arial"/>
                <w:b/>
                <w:bCs/>
                <w:sz w:val="16"/>
                <w:szCs w:val="16"/>
              </w:rPr>
              <w:t xml:space="preserve">(Solo en caso de ser distinto al representante </w:t>
            </w:r>
            <w:r>
              <w:rPr>
                <w:rFonts w:ascii="Arial" w:eastAsia="Aptos" w:hAnsi="Arial" w:cs="Arial"/>
                <w:b/>
                <w:bCs/>
                <w:sz w:val="16"/>
                <w:szCs w:val="16"/>
              </w:rPr>
              <w:t>legal que suscribe la declaración)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A1F6F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  <w:tr w:rsidR="00861494" w14:paraId="6E66002A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82C0A" w14:textId="77777777" w:rsidR="00861494" w:rsidRDefault="00AD34FB">
            <w:pPr>
              <w:spacing w:after="0" w:line="240" w:lineRule="auto"/>
              <w:jc w:val="both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ptos" w:hAnsi="Arial" w:cs="Arial"/>
                <w:b/>
                <w:bCs/>
                <w:sz w:val="24"/>
                <w:szCs w:val="24"/>
              </w:rPr>
              <w:t>Identificación del postulado</w:t>
            </w:r>
          </w:p>
          <w:p w14:paraId="526E619C" w14:textId="77777777" w:rsidR="00861494" w:rsidRDefault="00AD34FB">
            <w:pPr>
              <w:spacing w:after="0" w:line="240" w:lineRule="auto"/>
              <w:jc w:val="both"/>
              <w:textAlignment w:val="auto"/>
            </w:pPr>
            <w:r>
              <w:rPr>
                <w:rFonts w:ascii="Arial" w:eastAsia="Aptos" w:hAnsi="Arial" w:cs="Arial"/>
                <w:b/>
                <w:bCs/>
                <w:sz w:val="16"/>
                <w:szCs w:val="16"/>
              </w:rPr>
              <w:t>(Solo en caso de ser distinto al representante legal que suscribe la declaración)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37FAD" w14:textId="77777777" w:rsidR="00861494" w:rsidRDefault="00861494">
            <w:pPr>
              <w:spacing w:after="0" w:line="240" w:lineRule="auto"/>
              <w:textAlignment w:val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</w:p>
        </w:tc>
      </w:tr>
    </w:tbl>
    <w:p w14:paraId="5A212FE3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36EF35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El/Los arriba identificado/identificados, en mi/nuestra calidad de postulante/postulado a la Junta Directiva de la Federación Nacional de Cultivadores de Palma de Aceite, Fedepalma, para el período 2026-2028, manifiesto/manifestamos lo siguiente:</w:t>
      </w:r>
    </w:p>
    <w:p w14:paraId="448392A1" w14:textId="77777777" w:rsidR="00861494" w:rsidRDefault="0086149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9D042E" w14:textId="77777777" w:rsidR="00861494" w:rsidRDefault="00AD34FB">
      <w:pPr>
        <w:spacing w:after="0" w:line="240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>Primero:</w:t>
      </w:r>
      <w:r>
        <w:rPr>
          <w:rFonts w:ascii="Arial" w:hAnsi="Arial" w:cs="Arial"/>
          <w:sz w:val="24"/>
          <w:szCs w:val="24"/>
        </w:rPr>
        <w:t xml:space="preserve"> Declaro/Declaramos conocer y aceptar el contenido de la Circular No. 001 del 16 de enero de 2026 </w:t>
      </w:r>
      <w:r>
        <w:rPr>
          <w:rFonts w:ascii="Arial" w:hAnsi="Arial" w:cs="Arial"/>
          <w:sz w:val="24"/>
          <w:szCs w:val="24"/>
        </w:rPr>
        <w:t xml:space="preserve">emitida por el Ministerio de Agricultura y Desarrollo Rural.  </w:t>
      </w:r>
    </w:p>
    <w:p w14:paraId="50B61C72" w14:textId="77777777" w:rsidR="00861494" w:rsidRDefault="008614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6E230B" w14:textId="77777777" w:rsidR="00861494" w:rsidRDefault="00AD34FB">
      <w:pPr>
        <w:spacing w:after="0" w:line="240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 xml:space="preserve">Segundo: </w:t>
      </w:r>
      <w:r>
        <w:rPr>
          <w:rFonts w:ascii="Arial" w:hAnsi="Arial" w:cs="Arial"/>
          <w:sz w:val="24"/>
          <w:szCs w:val="24"/>
        </w:rPr>
        <w:t>Entiendo/Entendemos que la postulación y eventual ejercicio en la Junta Directiva de Fedepalma están condicionados al estricto cumplimiento del régimen de inhabilidades, incompatibilidades y conflictos de intereses</w:t>
      </w:r>
      <w:r>
        <w:rPr>
          <w:rStyle w:val="Refdenotaalpie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aplicable a la </w:t>
      </w:r>
      <w:r>
        <w:rPr>
          <w:rFonts w:ascii="Arial" w:hAnsi="Arial" w:cs="Arial"/>
          <w:sz w:val="24"/>
          <w:szCs w:val="24"/>
        </w:rPr>
        <w:lastRenderedPageBreak/>
        <w:t>administración de recursos públicos y al marco legal de los Fondos Parafiscales Palmeros.</w:t>
      </w:r>
    </w:p>
    <w:p w14:paraId="1D4350D6" w14:textId="77777777" w:rsidR="00861494" w:rsidRDefault="008614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80F4B0" w14:textId="77777777" w:rsidR="00861494" w:rsidRDefault="00AD34FB">
      <w:pPr>
        <w:spacing w:after="0" w:line="240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 xml:space="preserve">Tercero: </w:t>
      </w:r>
      <w:r>
        <w:rPr>
          <w:rFonts w:ascii="Arial" w:hAnsi="Arial" w:cs="Arial"/>
          <w:sz w:val="24"/>
          <w:szCs w:val="24"/>
        </w:rPr>
        <w:t xml:space="preserve">En caso de resultar elegido, me/nos comprometo/comprometemos a dar cumplimiento al contenido íntegro de la </w:t>
      </w:r>
      <w:r>
        <w:rPr>
          <w:rFonts w:ascii="Arial" w:hAnsi="Arial" w:cs="Arial"/>
          <w:sz w:val="24"/>
          <w:szCs w:val="24"/>
        </w:rPr>
        <w:t>Circular 001 de 2026.</w:t>
      </w:r>
    </w:p>
    <w:p w14:paraId="0037E0B4" w14:textId="77777777" w:rsidR="00861494" w:rsidRDefault="008614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B407EB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constancia de lo anterior, se firma en la ciudad de _____________, a los __________ días del mes de _______________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2026.</w:t>
      </w:r>
    </w:p>
    <w:p w14:paraId="67A0BADB" w14:textId="77777777" w:rsidR="00861494" w:rsidRDefault="008614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2D4EC9" w14:textId="77777777" w:rsidR="00861494" w:rsidRDefault="00861494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113425BA" w14:textId="77777777" w:rsidR="00861494" w:rsidRDefault="00AD34F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Afiliado persona natural</w:t>
      </w:r>
    </w:p>
    <w:p w14:paraId="18980699" w14:textId="77777777" w:rsidR="00861494" w:rsidRDefault="008614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41CDA3" w14:textId="77777777" w:rsidR="00861494" w:rsidRDefault="008614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7AA694" w14:textId="77777777" w:rsidR="00861494" w:rsidRDefault="008614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5556BA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</w:p>
    <w:p w14:paraId="66ED0B0A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Identificación: _________________ </w:t>
      </w:r>
    </w:p>
    <w:p w14:paraId="2ECD66EF" w14:textId="77777777" w:rsidR="00861494" w:rsidRDefault="00861494">
      <w:pPr>
        <w:rPr>
          <w:rFonts w:ascii="Arial" w:hAnsi="Arial" w:cs="Arial"/>
          <w:sz w:val="24"/>
          <w:szCs w:val="24"/>
        </w:rPr>
      </w:pPr>
    </w:p>
    <w:p w14:paraId="18F2B2AC" w14:textId="77777777" w:rsidR="00861494" w:rsidRDefault="00AD34FB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Afiliado persona jurídica</w:t>
      </w:r>
    </w:p>
    <w:p w14:paraId="31BD2DC7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191F519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77496B4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EC629F7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344D9DF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Identificación: _________________ </w:t>
      </w:r>
    </w:p>
    <w:p w14:paraId="436724A4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</w:t>
      </w:r>
    </w:p>
    <w:p w14:paraId="66F57F3E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1F5B4A" w14:textId="77777777" w:rsidR="00861494" w:rsidRDefault="0086149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4FE2A0F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5A044CF" w14:textId="77777777" w:rsidR="00861494" w:rsidRDefault="00AD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Identificación: _________________ </w:t>
      </w:r>
    </w:p>
    <w:p w14:paraId="207C9E5B" w14:textId="77777777" w:rsidR="00861494" w:rsidRDefault="00AD34FB">
      <w:pPr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Postulado </w:t>
      </w:r>
      <w:r>
        <w:rPr>
          <w:rFonts w:ascii="Arial" w:hAnsi="Arial" w:cs="Arial"/>
          <w:i/>
          <w:iCs/>
          <w:sz w:val="24"/>
          <w:szCs w:val="24"/>
        </w:rPr>
        <w:t>(En caso de ser distinto al representante legal)</w:t>
      </w:r>
    </w:p>
    <w:p w14:paraId="67D3C4ED" w14:textId="77777777" w:rsidR="00861494" w:rsidRDefault="00861494">
      <w:pPr>
        <w:rPr>
          <w:rFonts w:ascii="Arial" w:hAnsi="Arial" w:cs="Arial"/>
          <w:sz w:val="24"/>
          <w:szCs w:val="24"/>
        </w:rPr>
      </w:pPr>
    </w:p>
    <w:p w14:paraId="423696F5" w14:textId="77777777" w:rsidR="00861494" w:rsidRDefault="00861494">
      <w:pPr>
        <w:rPr>
          <w:rFonts w:ascii="Arial" w:hAnsi="Arial" w:cs="Arial"/>
          <w:sz w:val="24"/>
          <w:szCs w:val="24"/>
        </w:rPr>
      </w:pPr>
    </w:p>
    <w:p w14:paraId="434A0D32" w14:textId="77777777" w:rsidR="00861494" w:rsidRDefault="00861494">
      <w:pPr>
        <w:rPr>
          <w:rFonts w:ascii="Arial" w:hAnsi="Arial" w:cs="Arial"/>
          <w:bCs/>
          <w:sz w:val="24"/>
          <w:szCs w:val="24"/>
        </w:rPr>
      </w:pPr>
    </w:p>
    <w:p w14:paraId="0AE908FD" w14:textId="77777777" w:rsidR="00861494" w:rsidRDefault="00861494">
      <w:pPr>
        <w:jc w:val="right"/>
        <w:rPr>
          <w:rFonts w:ascii="Arial" w:hAnsi="Arial" w:cs="Arial"/>
          <w:sz w:val="24"/>
          <w:szCs w:val="24"/>
        </w:rPr>
      </w:pPr>
    </w:p>
    <w:sectPr w:rsidR="00861494">
      <w:headerReference w:type="default" r:id="rId6"/>
      <w:footerReference w:type="default" r:id="rId7"/>
      <w:pgSz w:w="12242" w:h="15842"/>
      <w:pgMar w:top="1762" w:right="1610" w:bottom="2127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1995" w14:textId="77777777" w:rsidR="00AD34FB" w:rsidRDefault="00AD34FB">
      <w:pPr>
        <w:spacing w:after="0" w:line="240" w:lineRule="auto"/>
      </w:pPr>
      <w:r>
        <w:separator/>
      </w:r>
    </w:p>
  </w:endnote>
  <w:endnote w:type="continuationSeparator" w:id="0">
    <w:p w14:paraId="38BA1922" w14:textId="77777777" w:rsidR="00AD34FB" w:rsidRDefault="00AD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70D9" w14:textId="77777777" w:rsidR="00AD34FB" w:rsidRDefault="00AD34FB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3C1FF0" wp14:editId="07A238E5">
              <wp:simplePos x="0" y="0"/>
              <wp:positionH relativeFrom="column">
                <wp:posOffset>4970020</wp:posOffset>
              </wp:positionH>
              <wp:positionV relativeFrom="paragraph">
                <wp:posOffset>-562932</wp:posOffset>
              </wp:positionV>
              <wp:extent cx="1397002" cy="977265"/>
              <wp:effectExtent l="0" t="0" r="12698" b="13335"/>
              <wp:wrapNone/>
              <wp:docPr id="222410430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2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46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0C88F2D5" id="Rectángulo 1" o:spid="_x0000_s1026" style="position:absolute;margin-left:391.35pt;margin-top:-44.35pt;width:110pt;height:7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" strokecolor="white" strokeweight=".52906mm">
              <v:textbox inset="0,0,0,0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FECD6" w14:textId="77777777" w:rsidR="00AD34FB" w:rsidRDefault="00AD34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95B0AD" w14:textId="77777777" w:rsidR="00AD34FB" w:rsidRDefault="00AD34FB">
      <w:pPr>
        <w:spacing w:after="0" w:line="240" w:lineRule="auto"/>
      </w:pPr>
      <w:r>
        <w:continuationSeparator/>
      </w:r>
    </w:p>
  </w:footnote>
  <w:footnote w:id="1">
    <w:p w14:paraId="756D62A9" w14:textId="77777777" w:rsidR="00861494" w:rsidRDefault="00AD34FB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rPr>
          <w:rFonts w:ascii="Arial" w:hAnsi="Arial" w:cs="Arial"/>
          <w:i/>
          <w:iCs/>
          <w:sz w:val="18"/>
          <w:szCs w:val="18"/>
        </w:rPr>
        <w:t>Ley 80 de 1993, Ley 489 de 1998, Ley 996 de 2005, Ley 2014 de 2019, y la Circular No. 001 del 16 de enero de 2026.</w:t>
      </w:r>
    </w:p>
    <w:p w14:paraId="006ED373" w14:textId="77777777" w:rsidR="00861494" w:rsidRDefault="00861494"/>
    <w:p w14:paraId="36B2A58A" w14:textId="77777777" w:rsidR="00861494" w:rsidRDefault="00861494"/>
    <w:p w14:paraId="7E8572E6" w14:textId="77777777" w:rsidR="00AD34FB" w:rsidRDefault="00AD34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0396" w14:textId="77777777" w:rsidR="00AD34FB" w:rsidRDefault="00AD34FB">
    <w:pPr>
      <w:pStyle w:val="Encabezado"/>
      <w:tabs>
        <w:tab w:val="clear" w:pos="4252"/>
        <w:tab w:val="clear" w:pos="8504"/>
      </w:tabs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075D9CC" wp14:editId="04314BF8">
          <wp:simplePos x="0" y="0"/>
          <wp:positionH relativeFrom="margin">
            <wp:posOffset>-1084578</wp:posOffset>
          </wp:positionH>
          <wp:positionV relativeFrom="page">
            <wp:posOffset>-1161</wp:posOffset>
          </wp:positionV>
          <wp:extent cx="7772400" cy="10058400"/>
          <wp:effectExtent l="0" t="0" r="0" b="0"/>
          <wp:wrapNone/>
          <wp:docPr id="982333679" name="WordPictureWatermark4079833" descr="Texto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 w="228600" cmpd="dbl">
                    <a:noFill/>
                    <a:prstDash val="solid"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61494"/>
    <w:rsid w:val="00173A90"/>
    <w:rsid w:val="006E6D16"/>
    <w:rsid w:val="00861494"/>
    <w:rsid w:val="00AD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C90D"/>
  <w15:docId w15:val="{85CFDA77-4405-4B5A-8819-F0A5075F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Verdana" w:eastAsia="Times New Roman" w:hAnsi="Verdana"/>
      <w:kern w:val="3"/>
      <w:szCs w:val="20"/>
      <w:lang w:eastAsia="es-CO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lang w:val="es-CO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lang w:val="es-CO"/>
    </w:r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  <w:lang w:val="es-CO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paragraph" w:styleId="Textoindependiente">
    <w:name w:val="Body Text"/>
    <w:basedOn w:val="Normal"/>
    <w:pPr>
      <w:suppressAutoHyphens w:val="0"/>
      <w:spacing w:after="0" w:line="240" w:lineRule="auto"/>
      <w:jc w:val="both"/>
      <w:textAlignment w:val="auto"/>
    </w:pPr>
    <w:rPr>
      <w:rFonts w:ascii="Arial" w:eastAsia="Times New Roman" w:hAnsi="Arial"/>
      <w:sz w:val="26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rPr>
      <w:rFonts w:ascii="Arial" w:eastAsia="Times New Roman" w:hAnsi="Arial"/>
      <w:sz w:val="26"/>
      <w:szCs w:val="24"/>
      <w:lang w:eastAsia="es-ES"/>
    </w:rPr>
  </w:style>
  <w:style w:type="paragraph" w:styleId="Textonotapie">
    <w:name w:val="footnote text"/>
    <w:basedOn w:val="Normal"/>
    <w:pPr>
      <w:suppressAutoHyphens w:val="0"/>
      <w:spacing w:after="0" w:line="240" w:lineRule="auto"/>
      <w:textAlignment w:val="auto"/>
    </w:pPr>
    <w:rPr>
      <w:rFonts w:ascii="Aptos" w:eastAsia="Aptos" w:hAnsi="Aptos"/>
      <w:kern w:val="3"/>
      <w:sz w:val="20"/>
      <w:szCs w:val="20"/>
    </w:rPr>
  </w:style>
  <w:style w:type="character" w:customStyle="1" w:styleId="TextonotapieCar">
    <w:name w:val="Texto nota pie Car"/>
    <w:basedOn w:val="Fuentedeprrafopredeter"/>
    <w:rPr>
      <w:rFonts w:ascii="Aptos" w:eastAsia="Aptos" w:hAnsi="Aptos" w:cs="Times New Roman"/>
      <w:kern w:val="3"/>
      <w:sz w:val="20"/>
      <w:szCs w:val="20"/>
      <w:lang w:val="es-CO"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1695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 Dario Hernandez Salame</dc:creator>
  <cp:lastModifiedBy>Juan Felipe Castellanos Florez</cp:lastModifiedBy>
  <cp:revision>2</cp:revision>
  <cp:lastPrinted>2018-05-15T13:45:00Z</cp:lastPrinted>
  <dcterms:created xsi:type="dcterms:W3CDTF">2026-08-13T19:40:00Z</dcterms:created>
  <dcterms:modified xsi:type="dcterms:W3CDTF">2026-08-13T19:40:00Z</dcterms:modified>
</cp:coreProperties>
</file>